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62A" w:rsidRDefault="00E7162A" w:rsidP="007B5715">
      <w:pPr>
        <w:jc w:val="center"/>
      </w:pPr>
    </w:p>
    <w:p w:rsidR="00E7162A" w:rsidRDefault="00E7162A" w:rsidP="007B5715">
      <w:pPr>
        <w:jc w:val="center"/>
      </w:pPr>
      <w:r>
        <w:t>Томская область Асиновский район</w:t>
      </w:r>
    </w:p>
    <w:p w:rsidR="00E7162A" w:rsidRDefault="00E7162A" w:rsidP="007B571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АДМИНИСТРАЦИЯ</w:t>
      </w:r>
    </w:p>
    <w:p w:rsidR="00E7162A" w:rsidRDefault="00E7162A" w:rsidP="007B571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НОВОНИКОЛАЕВСКОГО СЕЛЬСКОГО ПОСЕЛЕНИЯ</w:t>
      </w:r>
    </w:p>
    <w:p w:rsidR="00E7162A" w:rsidRDefault="00E7162A" w:rsidP="007B5715">
      <w:pPr>
        <w:jc w:val="center"/>
        <w:rPr>
          <w:b/>
          <w:bCs/>
          <w:sz w:val="28"/>
          <w:szCs w:val="28"/>
        </w:rPr>
      </w:pPr>
    </w:p>
    <w:p w:rsidR="00E7162A" w:rsidRDefault="00E7162A" w:rsidP="007B571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ПОСТАНОВЛЕНИЕ</w:t>
      </w:r>
    </w:p>
    <w:p w:rsidR="00E7162A" w:rsidRDefault="00E7162A" w:rsidP="007B5715">
      <w:pPr>
        <w:jc w:val="both"/>
        <w:rPr>
          <w:sz w:val="28"/>
          <w:szCs w:val="28"/>
        </w:rPr>
      </w:pPr>
    </w:p>
    <w:p w:rsidR="00E7162A" w:rsidRDefault="00E7162A" w:rsidP="007B5715">
      <w:pPr>
        <w:jc w:val="both"/>
        <w:rPr>
          <w:sz w:val="28"/>
          <w:szCs w:val="28"/>
        </w:rPr>
      </w:pPr>
      <w:r>
        <w:rPr>
          <w:sz w:val="28"/>
          <w:szCs w:val="28"/>
        </w:rPr>
        <w:t>15.04.2013                                                                                                  №  66</w:t>
      </w:r>
    </w:p>
    <w:p w:rsidR="00E7162A" w:rsidRPr="009E1214" w:rsidRDefault="00E7162A" w:rsidP="009E1214">
      <w:pPr>
        <w:jc w:val="center"/>
      </w:pPr>
      <w:r>
        <w:t xml:space="preserve"> </w:t>
      </w:r>
    </w:p>
    <w:p w:rsidR="00E7162A" w:rsidRDefault="00E7162A" w:rsidP="009E1214">
      <w:pPr>
        <w:jc w:val="center"/>
        <w:rPr>
          <w:sz w:val="28"/>
          <w:szCs w:val="28"/>
        </w:rPr>
      </w:pPr>
    </w:p>
    <w:p w:rsidR="00E7162A" w:rsidRPr="0013349F" w:rsidRDefault="00E7162A" w:rsidP="0013349F">
      <w:pPr>
        <w:jc w:val="center"/>
        <w:rPr>
          <w:b/>
          <w:bCs/>
        </w:rPr>
      </w:pPr>
      <w:r w:rsidRPr="007721F6">
        <w:rPr>
          <w:b/>
          <w:bCs/>
        </w:rPr>
        <w:t>О</w:t>
      </w:r>
      <w:r>
        <w:rPr>
          <w:b/>
          <w:bCs/>
        </w:rPr>
        <w:t>б определении в Новониколаевском сельском поселении границ прилегающих к некоторым организациям и объектам территорий, на которых не допускается розничная продажа алкогольной продукции</w:t>
      </w:r>
    </w:p>
    <w:p w:rsidR="00E7162A" w:rsidRDefault="00E7162A" w:rsidP="007B5715">
      <w:pPr>
        <w:jc w:val="both"/>
      </w:pPr>
    </w:p>
    <w:p w:rsidR="00E7162A" w:rsidRDefault="00E7162A" w:rsidP="00AC2431">
      <w:pPr>
        <w:ind w:firstLine="708"/>
        <w:jc w:val="both"/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Руководствуясь пунктами 6, 7, 8 Правил определения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 (далее – Правила), утвержденными </w:t>
      </w:r>
      <w:r w:rsidRPr="00AC2431">
        <w:rPr>
          <w:rStyle w:val="Strong"/>
          <w:b w:val="0"/>
          <w:bCs w:val="0"/>
        </w:rPr>
        <w:t>Постановление</w:t>
      </w:r>
      <w:r>
        <w:rPr>
          <w:rStyle w:val="Strong"/>
          <w:b w:val="0"/>
          <w:bCs w:val="0"/>
        </w:rPr>
        <w:t>м</w:t>
      </w:r>
      <w:r w:rsidRPr="00AC2431">
        <w:rPr>
          <w:rStyle w:val="Strong"/>
          <w:b w:val="0"/>
          <w:bCs w:val="0"/>
        </w:rPr>
        <w:t xml:space="preserve"> Правительства Р</w:t>
      </w:r>
      <w:r>
        <w:rPr>
          <w:rStyle w:val="Strong"/>
          <w:b w:val="0"/>
          <w:bCs w:val="0"/>
        </w:rPr>
        <w:t xml:space="preserve">оссийской </w:t>
      </w:r>
      <w:r w:rsidRPr="00AC2431">
        <w:rPr>
          <w:rStyle w:val="Strong"/>
          <w:b w:val="0"/>
          <w:bCs w:val="0"/>
        </w:rPr>
        <w:t>Ф</w:t>
      </w:r>
      <w:r>
        <w:rPr>
          <w:rStyle w:val="Strong"/>
          <w:b w:val="0"/>
          <w:bCs w:val="0"/>
        </w:rPr>
        <w:t>едерации</w:t>
      </w:r>
      <w:r w:rsidRPr="00AC2431">
        <w:rPr>
          <w:rStyle w:val="Strong"/>
          <w:b w:val="0"/>
          <w:bCs w:val="0"/>
        </w:rPr>
        <w:t xml:space="preserve"> от 27</w:t>
      </w:r>
      <w:r>
        <w:rPr>
          <w:rStyle w:val="Strong"/>
          <w:b w:val="0"/>
          <w:bCs w:val="0"/>
        </w:rPr>
        <w:t xml:space="preserve"> декабря </w:t>
      </w:r>
      <w:r w:rsidRPr="00AC2431">
        <w:rPr>
          <w:rStyle w:val="Strong"/>
          <w:b w:val="0"/>
          <w:bCs w:val="0"/>
        </w:rPr>
        <w:t>2012</w:t>
      </w:r>
      <w:r>
        <w:rPr>
          <w:rStyle w:val="Strong"/>
          <w:b w:val="0"/>
          <w:bCs w:val="0"/>
        </w:rPr>
        <w:t xml:space="preserve"> года</w:t>
      </w:r>
      <w:r w:rsidRPr="00AC2431">
        <w:rPr>
          <w:rStyle w:val="Strong"/>
          <w:b w:val="0"/>
          <w:bCs w:val="0"/>
        </w:rPr>
        <w:t xml:space="preserve"> </w:t>
      </w:r>
      <w:r>
        <w:rPr>
          <w:rStyle w:val="Strong"/>
          <w:b w:val="0"/>
          <w:bCs w:val="0"/>
        </w:rPr>
        <w:t>№</w:t>
      </w:r>
      <w:r w:rsidRPr="00AC2431">
        <w:rPr>
          <w:rStyle w:val="Strong"/>
          <w:b w:val="0"/>
          <w:bCs w:val="0"/>
        </w:rPr>
        <w:t xml:space="preserve">1425 </w:t>
      </w:r>
      <w:r>
        <w:rPr>
          <w:rStyle w:val="Strong"/>
          <w:b w:val="0"/>
          <w:bCs w:val="0"/>
        </w:rPr>
        <w:t>«</w:t>
      </w:r>
      <w:r w:rsidRPr="00AC2431">
        <w:rPr>
          <w:rStyle w:val="Strong"/>
          <w:b w:val="0"/>
          <w:bCs w:val="0"/>
        </w:rPr>
        <w:t>Об определении органами государственной власти субъектов РФ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</w:t>
      </w:r>
      <w:r>
        <w:rPr>
          <w:rStyle w:val="Strong"/>
          <w:b w:val="0"/>
          <w:bCs w:val="0"/>
        </w:rPr>
        <w:t>», статьей 3 Закона Томской области от 5 мая 2012 года №48-ОЗ «Об установлении на территории Томской области дополнительных ограничений времени и мест розничной продажи алкогольной продукции»,</w:t>
      </w:r>
    </w:p>
    <w:p w:rsidR="00E7162A" w:rsidRPr="0014778C" w:rsidRDefault="00E7162A" w:rsidP="00AC2431">
      <w:pPr>
        <w:ind w:firstLine="708"/>
        <w:jc w:val="both"/>
        <w:rPr>
          <w:b/>
          <w:bCs/>
        </w:rPr>
      </w:pPr>
      <w:r w:rsidRPr="00AC2431">
        <w:rPr>
          <w:b/>
          <w:bCs/>
        </w:rPr>
        <w:br/>
      </w:r>
      <w:r w:rsidRPr="0014778C">
        <w:rPr>
          <w:b/>
          <w:bCs/>
        </w:rPr>
        <w:t>ПОСТАНОВЛЯЮ:</w:t>
      </w:r>
    </w:p>
    <w:p w:rsidR="00E7162A" w:rsidRDefault="00E7162A" w:rsidP="007B5715">
      <w:pPr>
        <w:jc w:val="both"/>
      </w:pPr>
    </w:p>
    <w:p w:rsidR="00E7162A" w:rsidRDefault="00E7162A" w:rsidP="007B5715">
      <w:pPr>
        <w:ind w:firstLine="708"/>
        <w:jc w:val="both"/>
      </w:pPr>
      <w:r>
        <w:t xml:space="preserve">1. Определить на территории Новониколаевского сельского поселения </w:t>
      </w:r>
      <w:r w:rsidRPr="00521C6E">
        <w:t>организаци</w:t>
      </w:r>
      <w:r>
        <w:t>и</w:t>
      </w:r>
      <w:r w:rsidRPr="00521C6E">
        <w:t xml:space="preserve"> и объект</w:t>
      </w:r>
      <w:r>
        <w:t>ы</w:t>
      </w:r>
      <w:r w:rsidRPr="00521C6E">
        <w:t xml:space="preserve">, на прилегающей территории к которым не допускается розничная продажа алкогольной продукции </w:t>
      </w:r>
      <w:r>
        <w:t xml:space="preserve">согласно приложению 1. </w:t>
      </w:r>
    </w:p>
    <w:p w:rsidR="00E7162A" w:rsidRDefault="00E7162A" w:rsidP="00296211">
      <w:pPr>
        <w:ind w:firstLine="708"/>
        <w:jc w:val="both"/>
        <w:rPr>
          <w:snapToGrid w:val="0"/>
        </w:rPr>
      </w:pPr>
      <w:r>
        <w:t>2.</w:t>
      </w:r>
      <w:r>
        <w:rPr>
          <w:snapToGrid w:val="0"/>
        </w:rPr>
        <w:t xml:space="preserve"> Территория, прилегающая к организациям и объектам, при наличии обособленной территории включает в себя обособленную территорию, а также дополнительную территорию от входа для посетителей на обособленную территорию до входа для посетителей в стационарный торговый объект, при отсутствии обособленной территории – территорию от входа для посетителей в здание (строение, сооружение), в котором расположены организации и (или) объекты, указанные в приложении 1 к Постановлению, до входа для посетителей в стационарный торговый объект.</w:t>
      </w:r>
    </w:p>
    <w:p w:rsidR="00E7162A" w:rsidRDefault="00E7162A" w:rsidP="00296211">
      <w:pPr>
        <w:ind w:firstLine="708"/>
        <w:jc w:val="both"/>
        <w:rPr>
          <w:snapToGrid w:val="0"/>
        </w:rPr>
      </w:pPr>
      <w:r>
        <w:rPr>
          <w:snapToGrid w:val="0"/>
        </w:rPr>
        <w:t>3.</w:t>
      </w:r>
      <w:r w:rsidRPr="006B1745">
        <w:rPr>
          <w:snapToGrid w:val="0"/>
        </w:rPr>
        <w:t xml:space="preserve"> </w:t>
      </w:r>
      <w:r>
        <w:rPr>
          <w:snapToGrid w:val="0"/>
        </w:rPr>
        <w:t>В прилегающую территорию включается обособленная территория и тридцатиметровая зона, примыкающая к границам обособленной территории либо при отсутствии обособленной территории непосредственно к зданию, строению, сооружению, в котором расположены объекты и организации, указанные в приложении 1 к Постановлению.</w:t>
      </w:r>
    </w:p>
    <w:p w:rsidR="00E7162A" w:rsidRDefault="00E7162A" w:rsidP="00081AE3">
      <w:pPr>
        <w:ind w:firstLine="708"/>
        <w:jc w:val="both"/>
        <w:rPr>
          <w:snapToGrid w:val="0"/>
        </w:rPr>
      </w:pPr>
      <w:r>
        <w:t xml:space="preserve"> </w:t>
      </w:r>
      <w:r>
        <w:rPr>
          <w:snapToGrid w:val="0"/>
        </w:rPr>
        <w:t>4 Границы прилегающей территории определяются путем замера кратчайшего расстояния по прямой линии:</w:t>
      </w:r>
    </w:p>
    <w:p w:rsidR="00E7162A" w:rsidRDefault="00E7162A" w:rsidP="00081AE3">
      <w:pPr>
        <w:ind w:firstLine="708"/>
        <w:jc w:val="both"/>
        <w:rPr>
          <w:snapToGrid w:val="0"/>
        </w:rPr>
      </w:pPr>
      <w:r>
        <w:rPr>
          <w:snapToGrid w:val="0"/>
        </w:rPr>
        <w:t>а)  при наличии обособленных территорий - от входа для посетителей на обособленную территорию до входа для посетителей в стационарный торговый объект;</w:t>
      </w:r>
    </w:p>
    <w:p w:rsidR="00E7162A" w:rsidRPr="00081AE3" w:rsidRDefault="00E7162A" w:rsidP="00DB27A4">
      <w:pPr>
        <w:ind w:firstLine="708"/>
        <w:jc w:val="both"/>
        <w:rPr>
          <w:snapToGrid w:val="0"/>
        </w:rPr>
      </w:pPr>
      <w:r>
        <w:rPr>
          <w:snapToGrid w:val="0"/>
        </w:rPr>
        <w:t>б) при отсутствии обособленной территории – от входа для посетителей в здание (строение, сооружение), в котором расположены организации и (или) объекты, указанные в приложении 1 к Постановлению, до входа для посетителей в стационарный торговый объект.</w:t>
      </w:r>
      <w:r>
        <w:t xml:space="preserve"> </w:t>
      </w:r>
    </w:p>
    <w:p w:rsidR="00E7162A" w:rsidRDefault="00E7162A" w:rsidP="007B5715">
      <w:pPr>
        <w:ind w:firstLine="708"/>
        <w:jc w:val="both"/>
      </w:pPr>
      <w:r>
        <w:t>5. Утвердить схемы границ</w:t>
      </w:r>
      <w:r w:rsidRPr="00521C6E">
        <w:t xml:space="preserve"> </w:t>
      </w:r>
      <w:r w:rsidRPr="00DB27A4">
        <w:t>прилегающих к некоторым организациям и объектам территорий, на которых не допускается розничная продажа алкогольной продукции</w:t>
      </w:r>
      <w:r>
        <w:t>, согласно приложению 2.</w:t>
      </w:r>
    </w:p>
    <w:p w:rsidR="00E7162A" w:rsidRDefault="00E7162A" w:rsidP="007B5715">
      <w:pPr>
        <w:ind w:firstLine="708"/>
        <w:jc w:val="both"/>
      </w:pPr>
      <w:r>
        <w:t>6. Не позднее одного месяца со дня вступления в силу настоящего постановления направить информацию о настоящем постановлении в Комитет по лицензированию Томской области.</w:t>
      </w:r>
    </w:p>
    <w:p w:rsidR="00E7162A" w:rsidRDefault="00E7162A" w:rsidP="007B5715">
      <w:pPr>
        <w:ind w:firstLine="708"/>
        <w:jc w:val="both"/>
      </w:pPr>
      <w:r>
        <w:t>7. Настоящее постановление подлежит опубликованию и размещению на сайте Новониколаевского сельского поселения в информационно-телекоммуникационной сети «Интернет».</w:t>
      </w:r>
    </w:p>
    <w:p w:rsidR="00E7162A" w:rsidRDefault="00E7162A" w:rsidP="007B5715">
      <w:pPr>
        <w:ind w:firstLine="708"/>
        <w:jc w:val="both"/>
      </w:pPr>
      <w:r>
        <w:t xml:space="preserve">8. Настоящее постановление вступает в силу с момента опубликования.           </w:t>
      </w:r>
      <w:r>
        <w:tab/>
        <w:t xml:space="preserve">9. </w:t>
      </w:r>
      <w:r w:rsidRPr="00A213B6">
        <w:t>Считать утратившим силу постановление главы Новониколаевского сельского поселения от 04.08.2008 г. № 57 «</w:t>
      </w:r>
      <w:r w:rsidRPr="00A213B6">
        <w:rPr>
          <w:color w:val="000000"/>
          <w:spacing w:val="10"/>
          <w:sz w:val="22"/>
          <w:szCs w:val="22"/>
        </w:rPr>
        <w:t xml:space="preserve">Об определении в Новониколаевском </w:t>
      </w:r>
      <w:r w:rsidRPr="00A213B6">
        <w:rPr>
          <w:color w:val="000000"/>
          <w:spacing w:val="8"/>
          <w:sz w:val="22"/>
          <w:szCs w:val="22"/>
        </w:rPr>
        <w:t xml:space="preserve">сельском поселении прилегающей </w:t>
      </w:r>
      <w:r w:rsidRPr="00A213B6">
        <w:rPr>
          <w:color w:val="000000"/>
          <w:spacing w:val="-1"/>
          <w:sz w:val="22"/>
          <w:szCs w:val="22"/>
        </w:rPr>
        <w:t xml:space="preserve">территории к местам массового скопления граждан и местам нахождения источников </w:t>
      </w:r>
      <w:r w:rsidRPr="00A213B6">
        <w:rPr>
          <w:color w:val="000000"/>
          <w:spacing w:val="2"/>
          <w:sz w:val="22"/>
          <w:szCs w:val="22"/>
        </w:rPr>
        <w:t xml:space="preserve">повышенной опасности, на которых не </w:t>
      </w:r>
      <w:r w:rsidRPr="00A213B6">
        <w:rPr>
          <w:color w:val="000000"/>
          <w:spacing w:val="15"/>
          <w:sz w:val="22"/>
          <w:szCs w:val="22"/>
        </w:rPr>
        <w:t xml:space="preserve">допускается розничная продажа </w:t>
      </w:r>
      <w:r w:rsidRPr="00A213B6">
        <w:rPr>
          <w:color w:val="000000"/>
          <w:spacing w:val="1"/>
          <w:sz w:val="22"/>
          <w:szCs w:val="22"/>
        </w:rPr>
        <w:t xml:space="preserve">алкогольной продукции с содержанием </w:t>
      </w:r>
      <w:r w:rsidRPr="00A213B6">
        <w:rPr>
          <w:color w:val="000000"/>
          <w:spacing w:val="7"/>
          <w:sz w:val="22"/>
          <w:szCs w:val="22"/>
        </w:rPr>
        <w:t xml:space="preserve">этилового спирта более 15 процентов </w:t>
      </w:r>
      <w:r w:rsidRPr="00A213B6">
        <w:rPr>
          <w:color w:val="000000"/>
          <w:sz w:val="22"/>
          <w:szCs w:val="22"/>
        </w:rPr>
        <w:t>объема готовой продукции</w:t>
      </w:r>
    </w:p>
    <w:p w:rsidR="00E7162A" w:rsidRDefault="00E7162A" w:rsidP="007B5715">
      <w:pPr>
        <w:ind w:firstLine="708"/>
        <w:jc w:val="both"/>
      </w:pPr>
      <w:r>
        <w:t>10. Контроль исполнения постановления возложить на инженера по землеустройству Миронову А.В.</w:t>
      </w:r>
    </w:p>
    <w:p w:rsidR="00E7162A" w:rsidRDefault="00E7162A" w:rsidP="007B5715">
      <w:pPr>
        <w:ind w:firstLine="708"/>
        <w:jc w:val="both"/>
      </w:pPr>
    </w:p>
    <w:p w:rsidR="00E7162A" w:rsidRDefault="00E7162A" w:rsidP="00DB27A4">
      <w:pPr>
        <w:jc w:val="both"/>
      </w:pPr>
      <w:r>
        <w:t xml:space="preserve">Глава сельского поселения </w:t>
      </w:r>
    </w:p>
    <w:p w:rsidR="00E7162A" w:rsidRDefault="00E7162A" w:rsidP="00DB27A4">
      <w:pPr>
        <w:jc w:val="both"/>
      </w:pPr>
      <w:r>
        <w:t>(Глава администрации)                                                                                    Д.С.Бурков</w:t>
      </w:r>
    </w:p>
    <w:p w:rsidR="00E7162A" w:rsidRDefault="00E7162A" w:rsidP="00DB27A4">
      <w:pPr>
        <w:jc w:val="both"/>
      </w:pPr>
    </w:p>
    <w:p w:rsidR="00E7162A" w:rsidRDefault="00E7162A" w:rsidP="00DB27A4">
      <w:pPr>
        <w:jc w:val="both"/>
      </w:pPr>
    </w:p>
    <w:p w:rsidR="00E7162A" w:rsidRDefault="00E7162A" w:rsidP="00DB27A4">
      <w:pPr>
        <w:jc w:val="both"/>
      </w:pPr>
    </w:p>
    <w:p w:rsidR="00E7162A" w:rsidRDefault="00E7162A" w:rsidP="00DB27A4">
      <w:pPr>
        <w:jc w:val="both"/>
      </w:pPr>
    </w:p>
    <w:p w:rsidR="00E7162A" w:rsidRDefault="00E7162A" w:rsidP="00DB27A4">
      <w:pPr>
        <w:jc w:val="both"/>
      </w:pPr>
    </w:p>
    <w:p w:rsidR="00E7162A" w:rsidRDefault="00E7162A" w:rsidP="00DB27A4">
      <w:pPr>
        <w:jc w:val="both"/>
      </w:pPr>
    </w:p>
    <w:p w:rsidR="00E7162A" w:rsidRDefault="00E7162A" w:rsidP="00DB27A4">
      <w:pPr>
        <w:jc w:val="both"/>
      </w:pPr>
    </w:p>
    <w:p w:rsidR="00E7162A" w:rsidRDefault="00E7162A" w:rsidP="00DB27A4">
      <w:pPr>
        <w:jc w:val="both"/>
      </w:pPr>
    </w:p>
    <w:p w:rsidR="00E7162A" w:rsidRDefault="00E7162A" w:rsidP="00DB27A4">
      <w:pPr>
        <w:jc w:val="both"/>
      </w:pPr>
    </w:p>
    <w:p w:rsidR="00E7162A" w:rsidRDefault="00E7162A" w:rsidP="00DB27A4">
      <w:pPr>
        <w:jc w:val="both"/>
      </w:pPr>
    </w:p>
    <w:p w:rsidR="00E7162A" w:rsidRDefault="00E7162A" w:rsidP="00DB27A4">
      <w:pPr>
        <w:jc w:val="both"/>
      </w:pPr>
    </w:p>
    <w:p w:rsidR="00E7162A" w:rsidRDefault="00E7162A" w:rsidP="00DB27A4">
      <w:pPr>
        <w:jc w:val="both"/>
      </w:pPr>
    </w:p>
    <w:p w:rsidR="00E7162A" w:rsidRDefault="00E7162A" w:rsidP="00DB27A4">
      <w:pPr>
        <w:jc w:val="both"/>
      </w:pPr>
    </w:p>
    <w:p w:rsidR="00E7162A" w:rsidRDefault="00E7162A" w:rsidP="00DB27A4">
      <w:pPr>
        <w:jc w:val="both"/>
      </w:pPr>
    </w:p>
    <w:p w:rsidR="00E7162A" w:rsidRDefault="00E7162A" w:rsidP="00DB27A4">
      <w:pPr>
        <w:jc w:val="both"/>
      </w:pPr>
    </w:p>
    <w:p w:rsidR="00E7162A" w:rsidRDefault="00E7162A" w:rsidP="00DB27A4">
      <w:pPr>
        <w:jc w:val="both"/>
      </w:pPr>
    </w:p>
    <w:p w:rsidR="00E7162A" w:rsidRDefault="00E7162A" w:rsidP="00DB27A4">
      <w:pPr>
        <w:jc w:val="both"/>
      </w:pPr>
    </w:p>
    <w:p w:rsidR="00E7162A" w:rsidRDefault="00E7162A" w:rsidP="00DB27A4">
      <w:pPr>
        <w:jc w:val="both"/>
      </w:pPr>
    </w:p>
    <w:p w:rsidR="00E7162A" w:rsidRDefault="00E7162A" w:rsidP="00DB27A4">
      <w:pPr>
        <w:jc w:val="both"/>
      </w:pPr>
    </w:p>
    <w:p w:rsidR="00E7162A" w:rsidRDefault="00E7162A" w:rsidP="00DB27A4">
      <w:pPr>
        <w:jc w:val="both"/>
      </w:pPr>
    </w:p>
    <w:p w:rsidR="00E7162A" w:rsidRDefault="00E7162A" w:rsidP="00DB27A4">
      <w:pPr>
        <w:jc w:val="both"/>
      </w:pPr>
    </w:p>
    <w:p w:rsidR="00E7162A" w:rsidRDefault="00E7162A" w:rsidP="00DB27A4">
      <w:pPr>
        <w:jc w:val="both"/>
      </w:pPr>
    </w:p>
    <w:p w:rsidR="00E7162A" w:rsidRDefault="00E7162A" w:rsidP="00DB27A4">
      <w:pPr>
        <w:jc w:val="both"/>
      </w:pPr>
    </w:p>
    <w:p w:rsidR="00E7162A" w:rsidRDefault="00E7162A" w:rsidP="00DB27A4">
      <w:pPr>
        <w:jc w:val="both"/>
      </w:pPr>
    </w:p>
    <w:p w:rsidR="00E7162A" w:rsidRDefault="00E7162A" w:rsidP="00DB27A4">
      <w:pPr>
        <w:jc w:val="both"/>
      </w:pPr>
    </w:p>
    <w:p w:rsidR="00E7162A" w:rsidRDefault="00E7162A" w:rsidP="00DB27A4">
      <w:pPr>
        <w:jc w:val="both"/>
      </w:pPr>
    </w:p>
    <w:p w:rsidR="00E7162A" w:rsidRDefault="00E7162A" w:rsidP="00DB27A4">
      <w:pPr>
        <w:jc w:val="both"/>
      </w:pPr>
    </w:p>
    <w:p w:rsidR="00E7162A" w:rsidRDefault="00E7162A" w:rsidP="00DB27A4">
      <w:pPr>
        <w:jc w:val="both"/>
      </w:pPr>
    </w:p>
    <w:p w:rsidR="00E7162A" w:rsidRDefault="00E7162A" w:rsidP="00DB27A4">
      <w:pPr>
        <w:jc w:val="both"/>
      </w:pPr>
    </w:p>
    <w:p w:rsidR="00E7162A" w:rsidRDefault="00E7162A" w:rsidP="00DB27A4">
      <w:pPr>
        <w:jc w:val="both"/>
      </w:pPr>
    </w:p>
    <w:p w:rsidR="00E7162A" w:rsidRDefault="00E7162A" w:rsidP="00DB27A4">
      <w:pPr>
        <w:ind w:left="5664"/>
        <w:jc w:val="both"/>
        <w:rPr>
          <w:sz w:val="22"/>
          <w:szCs w:val="22"/>
        </w:rPr>
      </w:pPr>
      <w:r w:rsidRPr="00DB27A4">
        <w:rPr>
          <w:sz w:val="22"/>
          <w:szCs w:val="22"/>
        </w:rPr>
        <w:t xml:space="preserve">Приложение 1 к постановлению </w:t>
      </w:r>
    </w:p>
    <w:p w:rsidR="00E7162A" w:rsidRDefault="00E7162A" w:rsidP="00DB27A4">
      <w:pPr>
        <w:ind w:left="5664"/>
        <w:jc w:val="both"/>
        <w:rPr>
          <w:sz w:val="22"/>
          <w:szCs w:val="22"/>
        </w:rPr>
      </w:pPr>
      <w:r w:rsidRPr="00DB27A4">
        <w:rPr>
          <w:sz w:val="22"/>
          <w:szCs w:val="22"/>
        </w:rPr>
        <w:t>Администрации Ново</w:t>
      </w:r>
      <w:r>
        <w:rPr>
          <w:sz w:val="22"/>
          <w:szCs w:val="22"/>
        </w:rPr>
        <w:t>николаевского</w:t>
      </w:r>
      <w:r w:rsidRPr="00DB27A4">
        <w:rPr>
          <w:sz w:val="22"/>
          <w:szCs w:val="22"/>
        </w:rPr>
        <w:t xml:space="preserve"> </w:t>
      </w:r>
    </w:p>
    <w:p w:rsidR="00E7162A" w:rsidRDefault="00E7162A" w:rsidP="00DB27A4">
      <w:pPr>
        <w:ind w:left="5664"/>
        <w:jc w:val="both"/>
        <w:rPr>
          <w:sz w:val="22"/>
          <w:szCs w:val="22"/>
        </w:rPr>
      </w:pPr>
      <w:r w:rsidRPr="00DB27A4">
        <w:rPr>
          <w:sz w:val="22"/>
          <w:szCs w:val="22"/>
        </w:rPr>
        <w:t xml:space="preserve">сельского поселения </w:t>
      </w:r>
    </w:p>
    <w:p w:rsidR="00E7162A" w:rsidRPr="00DB27A4" w:rsidRDefault="00E7162A" w:rsidP="00DB27A4">
      <w:pPr>
        <w:ind w:left="5664"/>
        <w:jc w:val="both"/>
        <w:rPr>
          <w:sz w:val="22"/>
          <w:szCs w:val="22"/>
        </w:rPr>
      </w:pPr>
      <w:r w:rsidRPr="00DB27A4">
        <w:rPr>
          <w:sz w:val="22"/>
          <w:szCs w:val="22"/>
        </w:rPr>
        <w:t xml:space="preserve">от </w:t>
      </w:r>
      <w:r>
        <w:rPr>
          <w:sz w:val="22"/>
          <w:szCs w:val="22"/>
        </w:rPr>
        <w:t xml:space="preserve">10.04.2013 </w:t>
      </w:r>
      <w:r w:rsidRPr="00DB27A4">
        <w:rPr>
          <w:sz w:val="22"/>
          <w:szCs w:val="22"/>
        </w:rPr>
        <w:t>№</w:t>
      </w:r>
      <w:r>
        <w:rPr>
          <w:sz w:val="22"/>
          <w:szCs w:val="22"/>
        </w:rPr>
        <w:t xml:space="preserve"> 62</w:t>
      </w:r>
    </w:p>
    <w:p w:rsidR="00E7162A" w:rsidRDefault="00E7162A" w:rsidP="007B5715">
      <w:pPr>
        <w:ind w:firstLine="708"/>
        <w:jc w:val="both"/>
      </w:pPr>
    </w:p>
    <w:p w:rsidR="00E7162A" w:rsidRDefault="00E7162A" w:rsidP="007836F9">
      <w:pPr>
        <w:jc w:val="center"/>
        <w:rPr>
          <w:b/>
          <w:bCs/>
        </w:rPr>
      </w:pPr>
      <w:r w:rsidRPr="007836F9">
        <w:rPr>
          <w:b/>
          <w:bCs/>
        </w:rPr>
        <w:t xml:space="preserve">СПИСОК </w:t>
      </w:r>
    </w:p>
    <w:p w:rsidR="00E7162A" w:rsidRDefault="00E7162A" w:rsidP="007836F9">
      <w:pPr>
        <w:jc w:val="center"/>
        <w:rPr>
          <w:b/>
          <w:bCs/>
        </w:rPr>
      </w:pPr>
      <w:r w:rsidRPr="007836F9">
        <w:rPr>
          <w:b/>
          <w:bCs/>
        </w:rPr>
        <w:t xml:space="preserve">организаций и объектов, на прилегающей территории к которым </w:t>
      </w:r>
    </w:p>
    <w:p w:rsidR="00E7162A" w:rsidRPr="007836F9" w:rsidRDefault="00E7162A" w:rsidP="007836F9">
      <w:pPr>
        <w:jc w:val="center"/>
        <w:rPr>
          <w:b/>
          <w:bCs/>
        </w:rPr>
      </w:pPr>
      <w:r w:rsidRPr="007836F9">
        <w:rPr>
          <w:b/>
          <w:bCs/>
        </w:rPr>
        <w:t>не допускается розничная продажа алкогольной продукции</w:t>
      </w:r>
    </w:p>
    <w:p w:rsidR="00E7162A" w:rsidRDefault="00E7162A" w:rsidP="00DB27A4">
      <w:pPr>
        <w:jc w:val="both"/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083"/>
        <w:gridCol w:w="2692"/>
        <w:gridCol w:w="2130"/>
        <w:gridCol w:w="1666"/>
      </w:tblGrid>
      <w:tr w:rsidR="00E7162A">
        <w:tc>
          <w:tcPr>
            <w:tcW w:w="5775" w:type="dxa"/>
            <w:gridSpan w:val="2"/>
            <w:tcBorders>
              <w:left w:val="nil"/>
            </w:tcBorders>
          </w:tcPr>
          <w:p w:rsidR="00E7162A" w:rsidRPr="007836F9" w:rsidRDefault="00E7162A" w:rsidP="00C43713">
            <w:pPr>
              <w:jc w:val="center"/>
            </w:pPr>
            <w:r>
              <w:t>Категория организации, объекта*</w:t>
            </w:r>
          </w:p>
          <w:p w:rsidR="00E7162A" w:rsidRPr="007836F9" w:rsidRDefault="00E7162A" w:rsidP="00C43713">
            <w:pPr>
              <w:jc w:val="center"/>
            </w:pPr>
            <w:r>
              <w:t>Наименование организации или объекта</w:t>
            </w:r>
          </w:p>
        </w:tc>
        <w:tc>
          <w:tcPr>
            <w:tcW w:w="2130" w:type="dxa"/>
          </w:tcPr>
          <w:p w:rsidR="00E7162A" w:rsidRPr="007836F9" w:rsidRDefault="00E7162A" w:rsidP="00C43713">
            <w:pPr>
              <w:jc w:val="center"/>
            </w:pPr>
            <w:r>
              <w:t>Адрес нахождения организации или объекта</w:t>
            </w:r>
          </w:p>
        </w:tc>
        <w:tc>
          <w:tcPr>
            <w:tcW w:w="1666" w:type="dxa"/>
          </w:tcPr>
          <w:p w:rsidR="00E7162A" w:rsidRPr="007836F9" w:rsidRDefault="00E7162A" w:rsidP="00C43713">
            <w:pPr>
              <w:jc w:val="center"/>
            </w:pPr>
            <w:r>
              <w:t>Наличие обособленной территории</w:t>
            </w:r>
          </w:p>
        </w:tc>
      </w:tr>
      <w:tr w:rsidR="00E7162A">
        <w:tc>
          <w:tcPr>
            <w:tcW w:w="3083" w:type="dxa"/>
            <w:vMerge w:val="restart"/>
            <w:tcBorders>
              <w:right w:val="single" w:sz="4" w:space="0" w:color="auto"/>
            </w:tcBorders>
          </w:tcPr>
          <w:p w:rsidR="00E7162A" w:rsidRPr="007836F9" w:rsidRDefault="00E7162A" w:rsidP="00C43713">
            <w:pPr>
              <w:jc w:val="center"/>
            </w:pPr>
            <w:r>
              <w:t>Образовательные организации</w:t>
            </w:r>
          </w:p>
        </w:tc>
        <w:tc>
          <w:tcPr>
            <w:tcW w:w="2692" w:type="dxa"/>
            <w:tcBorders>
              <w:left w:val="single" w:sz="4" w:space="0" w:color="auto"/>
            </w:tcBorders>
          </w:tcPr>
          <w:p w:rsidR="00E7162A" w:rsidRPr="007836F9" w:rsidRDefault="00E7162A" w:rsidP="00C43713">
            <w:pPr>
              <w:jc w:val="both"/>
            </w:pPr>
            <w:r>
              <w:t>МБОУ-СОШ с.Новониколаевки</w:t>
            </w:r>
          </w:p>
        </w:tc>
        <w:tc>
          <w:tcPr>
            <w:tcW w:w="2130" w:type="dxa"/>
          </w:tcPr>
          <w:p w:rsidR="00E7162A" w:rsidRDefault="00E7162A" w:rsidP="00C43713">
            <w:pPr>
              <w:jc w:val="both"/>
            </w:pPr>
            <w:r>
              <w:t>с.Новониколаевка ул.Школьная, 2</w:t>
            </w:r>
          </w:p>
          <w:p w:rsidR="00E7162A" w:rsidRPr="007836F9" w:rsidRDefault="00E7162A" w:rsidP="00C43713">
            <w:pPr>
              <w:jc w:val="both"/>
            </w:pPr>
          </w:p>
        </w:tc>
        <w:tc>
          <w:tcPr>
            <w:tcW w:w="1666" w:type="dxa"/>
          </w:tcPr>
          <w:p w:rsidR="00E7162A" w:rsidRPr="007836F9" w:rsidRDefault="00E7162A" w:rsidP="00C43713">
            <w:pPr>
              <w:jc w:val="center"/>
            </w:pPr>
            <w:r>
              <w:t>да</w:t>
            </w:r>
          </w:p>
        </w:tc>
      </w:tr>
      <w:tr w:rsidR="00E7162A">
        <w:tc>
          <w:tcPr>
            <w:tcW w:w="3083" w:type="dxa"/>
            <w:vMerge/>
            <w:tcBorders>
              <w:right w:val="single" w:sz="4" w:space="0" w:color="auto"/>
            </w:tcBorders>
          </w:tcPr>
          <w:p w:rsidR="00E7162A" w:rsidRPr="00C43713" w:rsidRDefault="00E7162A" w:rsidP="00C43713">
            <w:pPr>
              <w:jc w:val="center"/>
            </w:pPr>
          </w:p>
        </w:tc>
        <w:tc>
          <w:tcPr>
            <w:tcW w:w="2692" w:type="dxa"/>
            <w:tcBorders>
              <w:left w:val="single" w:sz="4" w:space="0" w:color="auto"/>
            </w:tcBorders>
          </w:tcPr>
          <w:p w:rsidR="00E7162A" w:rsidRPr="00C43713" w:rsidRDefault="00E7162A" w:rsidP="00C43713">
            <w:pPr>
              <w:jc w:val="both"/>
            </w:pPr>
            <w:r w:rsidRPr="00C43713">
              <w:rPr>
                <w:sz w:val="22"/>
                <w:szCs w:val="22"/>
              </w:rPr>
              <w:t>МБОУ-</w:t>
            </w:r>
            <w:r>
              <w:rPr>
                <w:sz w:val="22"/>
                <w:szCs w:val="22"/>
              </w:rPr>
              <w:t>С</w:t>
            </w:r>
            <w:r w:rsidRPr="00C43713">
              <w:rPr>
                <w:sz w:val="22"/>
                <w:szCs w:val="22"/>
              </w:rPr>
              <w:t>ОШ с.</w:t>
            </w:r>
            <w:r>
              <w:rPr>
                <w:sz w:val="22"/>
                <w:szCs w:val="22"/>
              </w:rPr>
              <w:t>Минаевки</w:t>
            </w:r>
          </w:p>
        </w:tc>
        <w:tc>
          <w:tcPr>
            <w:tcW w:w="2130" w:type="dxa"/>
          </w:tcPr>
          <w:p w:rsidR="00E7162A" w:rsidRPr="00C43713" w:rsidRDefault="00E7162A" w:rsidP="00C43713">
            <w:pPr>
              <w:jc w:val="both"/>
            </w:pPr>
            <w:r w:rsidRPr="00C43713">
              <w:rPr>
                <w:sz w:val="22"/>
                <w:szCs w:val="22"/>
              </w:rPr>
              <w:t>с.</w:t>
            </w:r>
            <w:r>
              <w:rPr>
                <w:sz w:val="22"/>
                <w:szCs w:val="22"/>
              </w:rPr>
              <w:t xml:space="preserve">Минаевка </w:t>
            </w:r>
            <w:r w:rsidRPr="00C43713">
              <w:rPr>
                <w:sz w:val="22"/>
                <w:szCs w:val="22"/>
              </w:rPr>
              <w:t>ул.</w:t>
            </w:r>
            <w:r>
              <w:rPr>
                <w:sz w:val="22"/>
                <w:szCs w:val="22"/>
              </w:rPr>
              <w:t>Центральная,70</w:t>
            </w:r>
          </w:p>
          <w:p w:rsidR="00E7162A" w:rsidRPr="00C43713" w:rsidRDefault="00E7162A" w:rsidP="00C43713">
            <w:pPr>
              <w:jc w:val="both"/>
            </w:pPr>
          </w:p>
        </w:tc>
        <w:tc>
          <w:tcPr>
            <w:tcW w:w="1666" w:type="dxa"/>
          </w:tcPr>
          <w:p w:rsidR="00E7162A" w:rsidRPr="00C43713" w:rsidRDefault="00E7162A" w:rsidP="00C43713">
            <w:pPr>
              <w:jc w:val="center"/>
            </w:pPr>
            <w:r w:rsidRPr="00C43713">
              <w:rPr>
                <w:sz w:val="22"/>
                <w:szCs w:val="22"/>
              </w:rPr>
              <w:t>да</w:t>
            </w:r>
          </w:p>
        </w:tc>
      </w:tr>
      <w:tr w:rsidR="00E7162A">
        <w:tc>
          <w:tcPr>
            <w:tcW w:w="3083" w:type="dxa"/>
            <w:vMerge/>
            <w:tcBorders>
              <w:right w:val="single" w:sz="4" w:space="0" w:color="auto"/>
            </w:tcBorders>
          </w:tcPr>
          <w:p w:rsidR="00E7162A" w:rsidRPr="00C43713" w:rsidRDefault="00E7162A" w:rsidP="00C43713">
            <w:pPr>
              <w:jc w:val="center"/>
            </w:pPr>
          </w:p>
        </w:tc>
        <w:tc>
          <w:tcPr>
            <w:tcW w:w="2692" w:type="dxa"/>
            <w:tcBorders>
              <w:left w:val="single" w:sz="4" w:space="0" w:color="auto"/>
            </w:tcBorders>
          </w:tcPr>
          <w:p w:rsidR="00E7162A" w:rsidRPr="00C43713" w:rsidRDefault="00E7162A" w:rsidP="00C43713">
            <w:pPr>
              <w:jc w:val="both"/>
            </w:pPr>
            <w:r>
              <w:rPr>
                <w:sz w:val="22"/>
                <w:szCs w:val="22"/>
              </w:rPr>
              <w:t>МБОУ – ООШ п.Большой Кордон</w:t>
            </w:r>
          </w:p>
        </w:tc>
        <w:tc>
          <w:tcPr>
            <w:tcW w:w="2130" w:type="dxa"/>
          </w:tcPr>
          <w:p w:rsidR="00E7162A" w:rsidRPr="00C43713" w:rsidRDefault="00E7162A" w:rsidP="00C43713">
            <w:pPr>
              <w:jc w:val="both"/>
            </w:pPr>
            <w:r>
              <w:rPr>
                <w:sz w:val="22"/>
                <w:szCs w:val="22"/>
              </w:rPr>
              <w:t>пос.Большой Кордон ул. Центральная,8</w:t>
            </w:r>
          </w:p>
        </w:tc>
        <w:tc>
          <w:tcPr>
            <w:tcW w:w="1666" w:type="dxa"/>
          </w:tcPr>
          <w:p w:rsidR="00E7162A" w:rsidRPr="00C43713" w:rsidRDefault="00E7162A" w:rsidP="00C43713">
            <w:pPr>
              <w:jc w:val="center"/>
            </w:pPr>
            <w:r>
              <w:rPr>
                <w:sz w:val="22"/>
                <w:szCs w:val="22"/>
              </w:rPr>
              <w:t>да</w:t>
            </w:r>
          </w:p>
        </w:tc>
      </w:tr>
      <w:tr w:rsidR="00E7162A">
        <w:tc>
          <w:tcPr>
            <w:tcW w:w="3083" w:type="dxa"/>
            <w:vMerge/>
            <w:tcBorders>
              <w:right w:val="single" w:sz="4" w:space="0" w:color="auto"/>
            </w:tcBorders>
          </w:tcPr>
          <w:p w:rsidR="00E7162A" w:rsidRPr="00C43713" w:rsidRDefault="00E7162A" w:rsidP="00C43713">
            <w:pPr>
              <w:jc w:val="center"/>
            </w:pPr>
          </w:p>
        </w:tc>
        <w:tc>
          <w:tcPr>
            <w:tcW w:w="2692" w:type="dxa"/>
            <w:tcBorders>
              <w:left w:val="single" w:sz="4" w:space="0" w:color="auto"/>
            </w:tcBorders>
          </w:tcPr>
          <w:p w:rsidR="00E7162A" w:rsidRDefault="00E7162A" w:rsidP="00C43713">
            <w:pPr>
              <w:jc w:val="both"/>
            </w:pPr>
            <w:r>
              <w:rPr>
                <w:sz w:val="22"/>
                <w:szCs w:val="22"/>
              </w:rPr>
              <w:t>МБОУ –ООШ д.Гарь</w:t>
            </w:r>
          </w:p>
        </w:tc>
        <w:tc>
          <w:tcPr>
            <w:tcW w:w="2130" w:type="dxa"/>
          </w:tcPr>
          <w:p w:rsidR="00E7162A" w:rsidRDefault="00E7162A" w:rsidP="00C43713">
            <w:pPr>
              <w:jc w:val="both"/>
            </w:pPr>
            <w:r>
              <w:rPr>
                <w:sz w:val="22"/>
                <w:szCs w:val="22"/>
              </w:rPr>
              <w:t>д.Гарь ул. Почтовая, 4</w:t>
            </w:r>
          </w:p>
        </w:tc>
        <w:tc>
          <w:tcPr>
            <w:tcW w:w="1666" w:type="dxa"/>
          </w:tcPr>
          <w:p w:rsidR="00E7162A" w:rsidRDefault="00E7162A" w:rsidP="00C43713">
            <w:pPr>
              <w:jc w:val="center"/>
            </w:pPr>
            <w:r>
              <w:rPr>
                <w:sz w:val="22"/>
                <w:szCs w:val="22"/>
              </w:rPr>
              <w:t>да</w:t>
            </w:r>
          </w:p>
        </w:tc>
      </w:tr>
      <w:tr w:rsidR="00E7162A">
        <w:tc>
          <w:tcPr>
            <w:tcW w:w="3083" w:type="dxa"/>
            <w:vMerge w:val="restart"/>
          </w:tcPr>
          <w:p w:rsidR="00E7162A" w:rsidRPr="00C43713" w:rsidRDefault="00E7162A" w:rsidP="00C43713">
            <w:pPr>
              <w:jc w:val="center"/>
            </w:pPr>
            <w:r w:rsidRPr="00C43713">
              <w:rPr>
                <w:sz w:val="22"/>
                <w:szCs w:val="22"/>
              </w:rPr>
              <w:t>Медицинские организации</w:t>
            </w:r>
          </w:p>
        </w:tc>
        <w:tc>
          <w:tcPr>
            <w:tcW w:w="2692" w:type="dxa"/>
          </w:tcPr>
          <w:p w:rsidR="00E7162A" w:rsidRPr="00C43713" w:rsidRDefault="00E7162A" w:rsidP="00C43713">
            <w:pPr>
              <w:jc w:val="both"/>
            </w:pPr>
            <w:r w:rsidRPr="00C43713">
              <w:rPr>
                <w:sz w:val="22"/>
                <w:szCs w:val="22"/>
              </w:rPr>
              <w:t xml:space="preserve">Филиал МУЗ АЦРБ </w:t>
            </w:r>
            <w:r>
              <w:rPr>
                <w:sz w:val="22"/>
                <w:szCs w:val="22"/>
              </w:rPr>
              <w:t xml:space="preserve">Минаевская </w:t>
            </w:r>
            <w:r w:rsidRPr="00C43713">
              <w:rPr>
                <w:sz w:val="22"/>
                <w:szCs w:val="22"/>
              </w:rPr>
              <w:t>врачебная амбулатория</w:t>
            </w:r>
          </w:p>
        </w:tc>
        <w:tc>
          <w:tcPr>
            <w:tcW w:w="2130" w:type="dxa"/>
          </w:tcPr>
          <w:p w:rsidR="00E7162A" w:rsidRPr="00C43713" w:rsidRDefault="00E7162A" w:rsidP="00C43713">
            <w:pPr>
              <w:jc w:val="both"/>
            </w:pPr>
            <w:r w:rsidRPr="00C43713">
              <w:rPr>
                <w:sz w:val="22"/>
                <w:szCs w:val="22"/>
              </w:rPr>
              <w:t>с.</w:t>
            </w:r>
            <w:r>
              <w:rPr>
                <w:sz w:val="22"/>
                <w:szCs w:val="22"/>
              </w:rPr>
              <w:t>Минаевка</w:t>
            </w:r>
            <w:r w:rsidRPr="00C4371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пер.</w:t>
            </w:r>
            <w:r w:rsidRPr="00C43713">
              <w:rPr>
                <w:sz w:val="22"/>
                <w:szCs w:val="22"/>
              </w:rPr>
              <w:t>.Больничн</w:t>
            </w:r>
            <w:r>
              <w:rPr>
                <w:sz w:val="22"/>
                <w:szCs w:val="22"/>
              </w:rPr>
              <w:t>ый, 4</w:t>
            </w:r>
          </w:p>
        </w:tc>
        <w:tc>
          <w:tcPr>
            <w:tcW w:w="1666" w:type="dxa"/>
          </w:tcPr>
          <w:p w:rsidR="00E7162A" w:rsidRPr="00C43713" w:rsidRDefault="00E7162A" w:rsidP="00C43713">
            <w:pPr>
              <w:jc w:val="center"/>
            </w:pPr>
            <w:r>
              <w:rPr>
                <w:sz w:val="22"/>
                <w:szCs w:val="22"/>
              </w:rPr>
              <w:t>да</w:t>
            </w:r>
          </w:p>
        </w:tc>
      </w:tr>
      <w:tr w:rsidR="00E7162A">
        <w:tc>
          <w:tcPr>
            <w:tcW w:w="3083" w:type="dxa"/>
            <w:vMerge/>
          </w:tcPr>
          <w:p w:rsidR="00E7162A" w:rsidRPr="00C43713" w:rsidRDefault="00E7162A" w:rsidP="00C43713">
            <w:pPr>
              <w:jc w:val="center"/>
            </w:pPr>
          </w:p>
        </w:tc>
        <w:tc>
          <w:tcPr>
            <w:tcW w:w="2692" w:type="dxa"/>
          </w:tcPr>
          <w:p w:rsidR="00E7162A" w:rsidRPr="00C43713" w:rsidRDefault="00E7162A" w:rsidP="00C43713">
            <w:pPr>
              <w:jc w:val="both"/>
            </w:pPr>
            <w:r>
              <w:rPr>
                <w:sz w:val="22"/>
                <w:szCs w:val="22"/>
              </w:rPr>
              <w:t xml:space="preserve">Аптека </w:t>
            </w:r>
          </w:p>
        </w:tc>
        <w:tc>
          <w:tcPr>
            <w:tcW w:w="2130" w:type="dxa"/>
          </w:tcPr>
          <w:p w:rsidR="00E7162A" w:rsidRPr="00C43713" w:rsidRDefault="00E7162A" w:rsidP="00C43713">
            <w:pPr>
              <w:jc w:val="both"/>
            </w:pPr>
            <w:r>
              <w:rPr>
                <w:sz w:val="22"/>
                <w:szCs w:val="22"/>
              </w:rPr>
              <w:t>с.Минаевка пер.Больничный,6</w:t>
            </w:r>
          </w:p>
        </w:tc>
        <w:tc>
          <w:tcPr>
            <w:tcW w:w="1666" w:type="dxa"/>
          </w:tcPr>
          <w:p w:rsidR="00E7162A" w:rsidRPr="00C43713" w:rsidRDefault="00E7162A" w:rsidP="00C43713">
            <w:pPr>
              <w:jc w:val="center"/>
            </w:pPr>
            <w:r>
              <w:rPr>
                <w:sz w:val="22"/>
                <w:szCs w:val="22"/>
              </w:rPr>
              <w:t>нет</w:t>
            </w:r>
          </w:p>
        </w:tc>
      </w:tr>
      <w:tr w:rsidR="00E7162A">
        <w:tc>
          <w:tcPr>
            <w:tcW w:w="3083" w:type="dxa"/>
            <w:vMerge/>
          </w:tcPr>
          <w:p w:rsidR="00E7162A" w:rsidRPr="00C43713" w:rsidRDefault="00E7162A" w:rsidP="00C43713">
            <w:pPr>
              <w:jc w:val="center"/>
            </w:pPr>
          </w:p>
        </w:tc>
        <w:tc>
          <w:tcPr>
            <w:tcW w:w="2692" w:type="dxa"/>
          </w:tcPr>
          <w:p w:rsidR="00E7162A" w:rsidRPr="00C43713" w:rsidRDefault="00E7162A" w:rsidP="00C43713">
            <w:pPr>
              <w:jc w:val="both"/>
            </w:pPr>
            <w:r w:rsidRPr="00C43713">
              <w:rPr>
                <w:sz w:val="22"/>
                <w:szCs w:val="22"/>
              </w:rPr>
              <w:t>Аптечный пункт</w:t>
            </w:r>
          </w:p>
        </w:tc>
        <w:tc>
          <w:tcPr>
            <w:tcW w:w="2130" w:type="dxa"/>
          </w:tcPr>
          <w:p w:rsidR="00E7162A" w:rsidRPr="00C43713" w:rsidRDefault="00E7162A" w:rsidP="00C43713">
            <w:pPr>
              <w:jc w:val="both"/>
            </w:pPr>
            <w:r w:rsidRPr="00C43713">
              <w:rPr>
                <w:sz w:val="22"/>
                <w:szCs w:val="22"/>
              </w:rPr>
              <w:t>с.Ново</w:t>
            </w:r>
            <w:r>
              <w:rPr>
                <w:sz w:val="22"/>
                <w:szCs w:val="22"/>
              </w:rPr>
              <w:t>николаевка</w:t>
            </w:r>
            <w:r w:rsidRPr="00C43713">
              <w:rPr>
                <w:sz w:val="22"/>
                <w:szCs w:val="22"/>
              </w:rPr>
              <w:t xml:space="preserve"> ул.Школьная, </w:t>
            </w:r>
            <w:r>
              <w:rPr>
                <w:sz w:val="22"/>
                <w:szCs w:val="22"/>
              </w:rPr>
              <w:t>30</w:t>
            </w:r>
          </w:p>
          <w:p w:rsidR="00E7162A" w:rsidRPr="00C43713" w:rsidRDefault="00E7162A" w:rsidP="00C43713">
            <w:pPr>
              <w:jc w:val="both"/>
            </w:pPr>
          </w:p>
        </w:tc>
        <w:tc>
          <w:tcPr>
            <w:tcW w:w="1666" w:type="dxa"/>
          </w:tcPr>
          <w:p w:rsidR="00E7162A" w:rsidRPr="00C43713" w:rsidRDefault="00E7162A" w:rsidP="00C43713">
            <w:pPr>
              <w:jc w:val="center"/>
            </w:pPr>
            <w:r w:rsidRPr="00C43713">
              <w:rPr>
                <w:sz w:val="22"/>
                <w:szCs w:val="22"/>
              </w:rPr>
              <w:t>нет</w:t>
            </w:r>
          </w:p>
        </w:tc>
      </w:tr>
      <w:tr w:rsidR="00E7162A">
        <w:tc>
          <w:tcPr>
            <w:tcW w:w="3083" w:type="dxa"/>
            <w:vMerge/>
          </w:tcPr>
          <w:p w:rsidR="00E7162A" w:rsidRPr="00C43713" w:rsidRDefault="00E7162A" w:rsidP="00C43713">
            <w:pPr>
              <w:jc w:val="center"/>
            </w:pPr>
          </w:p>
        </w:tc>
        <w:tc>
          <w:tcPr>
            <w:tcW w:w="2692" w:type="dxa"/>
          </w:tcPr>
          <w:p w:rsidR="00E7162A" w:rsidRPr="00C43713" w:rsidRDefault="00E7162A" w:rsidP="00C43713">
            <w:pPr>
              <w:jc w:val="both"/>
            </w:pPr>
            <w:r w:rsidRPr="00C43713">
              <w:rPr>
                <w:sz w:val="22"/>
                <w:szCs w:val="22"/>
              </w:rPr>
              <w:t>ФАП с.</w:t>
            </w:r>
            <w:r>
              <w:rPr>
                <w:sz w:val="22"/>
                <w:szCs w:val="22"/>
              </w:rPr>
              <w:t>Новониколаевка</w:t>
            </w:r>
          </w:p>
        </w:tc>
        <w:tc>
          <w:tcPr>
            <w:tcW w:w="2130" w:type="dxa"/>
          </w:tcPr>
          <w:p w:rsidR="00E7162A" w:rsidRDefault="00E7162A" w:rsidP="00C43713">
            <w:pPr>
              <w:jc w:val="both"/>
            </w:pPr>
            <w:r w:rsidRPr="00C43713">
              <w:rPr>
                <w:sz w:val="22"/>
                <w:szCs w:val="22"/>
              </w:rPr>
              <w:t>с.</w:t>
            </w:r>
            <w:r>
              <w:rPr>
                <w:sz w:val="22"/>
                <w:szCs w:val="22"/>
              </w:rPr>
              <w:t>Новониколаевка</w:t>
            </w:r>
          </w:p>
          <w:p w:rsidR="00E7162A" w:rsidRPr="00C43713" w:rsidRDefault="00E7162A" w:rsidP="00C43713">
            <w:pPr>
              <w:jc w:val="both"/>
            </w:pPr>
            <w:r w:rsidRPr="00C43713">
              <w:rPr>
                <w:sz w:val="22"/>
                <w:szCs w:val="22"/>
              </w:rPr>
              <w:t>ул.</w:t>
            </w:r>
            <w:r>
              <w:rPr>
                <w:sz w:val="22"/>
                <w:szCs w:val="22"/>
              </w:rPr>
              <w:t>Центральная</w:t>
            </w:r>
            <w:r w:rsidRPr="00C43713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4</w:t>
            </w:r>
            <w:r w:rsidRPr="00C43713">
              <w:rPr>
                <w:sz w:val="22"/>
                <w:szCs w:val="22"/>
              </w:rPr>
              <w:t>3</w:t>
            </w:r>
          </w:p>
          <w:p w:rsidR="00E7162A" w:rsidRPr="00C43713" w:rsidRDefault="00E7162A" w:rsidP="00C43713">
            <w:pPr>
              <w:jc w:val="both"/>
            </w:pPr>
          </w:p>
        </w:tc>
        <w:tc>
          <w:tcPr>
            <w:tcW w:w="1666" w:type="dxa"/>
          </w:tcPr>
          <w:p w:rsidR="00E7162A" w:rsidRPr="00C43713" w:rsidRDefault="00E7162A" w:rsidP="00C43713">
            <w:pPr>
              <w:jc w:val="center"/>
            </w:pPr>
            <w:r w:rsidRPr="00C43713">
              <w:rPr>
                <w:sz w:val="22"/>
                <w:szCs w:val="22"/>
              </w:rPr>
              <w:t>нет</w:t>
            </w:r>
          </w:p>
        </w:tc>
      </w:tr>
      <w:tr w:rsidR="00E7162A">
        <w:tc>
          <w:tcPr>
            <w:tcW w:w="3083" w:type="dxa"/>
            <w:vMerge/>
          </w:tcPr>
          <w:p w:rsidR="00E7162A" w:rsidRPr="00C43713" w:rsidRDefault="00E7162A" w:rsidP="00C43713">
            <w:pPr>
              <w:jc w:val="center"/>
            </w:pPr>
          </w:p>
        </w:tc>
        <w:tc>
          <w:tcPr>
            <w:tcW w:w="2692" w:type="dxa"/>
          </w:tcPr>
          <w:p w:rsidR="00E7162A" w:rsidRPr="00C43713" w:rsidRDefault="00E7162A" w:rsidP="00C43713">
            <w:pPr>
              <w:jc w:val="both"/>
            </w:pPr>
            <w:r w:rsidRPr="00C43713">
              <w:rPr>
                <w:sz w:val="22"/>
                <w:szCs w:val="22"/>
              </w:rPr>
              <w:t>ФАП с.</w:t>
            </w:r>
            <w:r>
              <w:rPr>
                <w:sz w:val="22"/>
                <w:szCs w:val="22"/>
              </w:rPr>
              <w:t>Копыловка</w:t>
            </w:r>
          </w:p>
        </w:tc>
        <w:tc>
          <w:tcPr>
            <w:tcW w:w="2130" w:type="dxa"/>
          </w:tcPr>
          <w:p w:rsidR="00E7162A" w:rsidRPr="00C43713" w:rsidRDefault="00E7162A" w:rsidP="00C43713">
            <w:pPr>
              <w:jc w:val="both"/>
            </w:pPr>
            <w:r w:rsidRPr="00C43713">
              <w:rPr>
                <w:sz w:val="22"/>
                <w:szCs w:val="22"/>
              </w:rPr>
              <w:t>с.</w:t>
            </w:r>
            <w:r>
              <w:rPr>
                <w:sz w:val="22"/>
                <w:szCs w:val="22"/>
              </w:rPr>
              <w:t xml:space="preserve">Копыловка </w:t>
            </w:r>
            <w:r w:rsidRPr="00C43713">
              <w:rPr>
                <w:sz w:val="22"/>
                <w:szCs w:val="22"/>
              </w:rPr>
              <w:t>ул.</w:t>
            </w:r>
            <w:r>
              <w:rPr>
                <w:sz w:val="22"/>
                <w:szCs w:val="22"/>
              </w:rPr>
              <w:t xml:space="preserve"> Береговая,3А</w:t>
            </w:r>
          </w:p>
          <w:p w:rsidR="00E7162A" w:rsidRPr="00C43713" w:rsidRDefault="00E7162A" w:rsidP="00C43713">
            <w:pPr>
              <w:jc w:val="both"/>
            </w:pPr>
          </w:p>
        </w:tc>
        <w:tc>
          <w:tcPr>
            <w:tcW w:w="1666" w:type="dxa"/>
          </w:tcPr>
          <w:p w:rsidR="00E7162A" w:rsidRPr="00C43713" w:rsidRDefault="00E7162A" w:rsidP="00C43713">
            <w:pPr>
              <w:jc w:val="center"/>
            </w:pPr>
            <w:r>
              <w:rPr>
                <w:sz w:val="22"/>
                <w:szCs w:val="22"/>
              </w:rPr>
              <w:t>нет</w:t>
            </w:r>
          </w:p>
        </w:tc>
      </w:tr>
      <w:tr w:rsidR="00E7162A">
        <w:tc>
          <w:tcPr>
            <w:tcW w:w="3083" w:type="dxa"/>
            <w:vMerge/>
          </w:tcPr>
          <w:p w:rsidR="00E7162A" w:rsidRPr="00C43713" w:rsidRDefault="00E7162A" w:rsidP="00C43713">
            <w:pPr>
              <w:jc w:val="center"/>
            </w:pPr>
          </w:p>
        </w:tc>
        <w:tc>
          <w:tcPr>
            <w:tcW w:w="2692" w:type="dxa"/>
          </w:tcPr>
          <w:p w:rsidR="00E7162A" w:rsidRPr="00C43713" w:rsidRDefault="00E7162A" w:rsidP="00C43713">
            <w:pPr>
              <w:jc w:val="both"/>
            </w:pPr>
            <w:r>
              <w:rPr>
                <w:sz w:val="22"/>
                <w:szCs w:val="22"/>
              </w:rPr>
              <w:t>ФАП д.Караколь</w:t>
            </w:r>
          </w:p>
        </w:tc>
        <w:tc>
          <w:tcPr>
            <w:tcW w:w="2130" w:type="dxa"/>
          </w:tcPr>
          <w:p w:rsidR="00E7162A" w:rsidRPr="00C43713" w:rsidRDefault="00E7162A" w:rsidP="00C43713">
            <w:pPr>
              <w:jc w:val="both"/>
            </w:pPr>
            <w:r>
              <w:rPr>
                <w:sz w:val="22"/>
                <w:szCs w:val="22"/>
              </w:rPr>
              <w:t>д.Караколь ул.Центральная,44-1</w:t>
            </w:r>
          </w:p>
        </w:tc>
        <w:tc>
          <w:tcPr>
            <w:tcW w:w="1666" w:type="dxa"/>
          </w:tcPr>
          <w:p w:rsidR="00E7162A" w:rsidRDefault="00E7162A" w:rsidP="00C43713">
            <w:pPr>
              <w:jc w:val="center"/>
            </w:pPr>
            <w:r>
              <w:rPr>
                <w:sz w:val="22"/>
                <w:szCs w:val="22"/>
              </w:rPr>
              <w:t>нет</w:t>
            </w:r>
          </w:p>
        </w:tc>
      </w:tr>
      <w:tr w:rsidR="00E7162A">
        <w:tc>
          <w:tcPr>
            <w:tcW w:w="3083" w:type="dxa"/>
            <w:vMerge/>
          </w:tcPr>
          <w:p w:rsidR="00E7162A" w:rsidRPr="00C43713" w:rsidRDefault="00E7162A" w:rsidP="00C43713">
            <w:pPr>
              <w:jc w:val="center"/>
            </w:pPr>
          </w:p>
        </w:tc>
        <w:tc>
          <w:tcPr>
            <w:tcW w:w="2692" w:type="dxa"/>
          </w:tcPr>
          <w:p w:rsidR="00E7162A" w:rsidRDefault="00E7162A" w:rsidP="00C43713">
            <w:pPr>
              <w:jc w:val="both"/>
            </w:pPr>
            <w:r>
              <w:rPr>
                <w:sz w:val="22"/>
                <w:szCs w:val="22"/>
              </w:rPr>
              <w:t>ФАП п.Большой Кордон</w:t>
            </w:r>
          </w:p>
        </w:tc>
        <w:tc>
          <w:tcPr>
            <w:tcW w:w="2130" w:type="dxa"/>
          </w:tcPr>
          <w:p w:rsidR="00E7162A" w:rsidRDefault="00E7162A" w:rsidP="00C43713">
            <w:pPr>
              <w:jc w:val="both"/>
            </w:pPr>
            <w:r>
              <w:rPr>
                <w:sz w:val="22"/>
                <w:szCs w:val="22"/>
              </w:rPr>
              <w:t>п.Большой Кордон ул.Центральная,10</w:t>
            </w:r>
          </w:p>
        </w:tc>
        <w:tc>
          <w:tcPr>
            <w:tcW w:w="1666" w:type="dxa"/>
          </w:tcPr>
          <w:p w:rsidR="00E7162A" w:rsidRDefault="00E7162A" w:rsidP="00C43713">
            <w:pPr>
              <w:jc w:val="center"/>
            </w:pPr>
            <w:r>
              <w:rPr>
                <w:sz w:val="22"/>
                <w:szCs w:val="22"/>
              </w:rPr>
              <w:t>да</w:t>
            </w:r>
          </w:p>
        </w:tc>
      </w:tr>
      <w:tr w:rsidR="00E7162A" w:rsidRPr="00C1296F">
        <w:tc>
          <w:tcPr>
            <w:tcW w:w="3083" w:type="dxa"/>
          </w:tcPr>
          <w:p w:rsidR="00E7162A" w:rsidRPr="00C1296F" w:rsidRDefault="00E7162A" w:rsidP="00D86325">
            <w:pPr>
              <w:jc w:val="center"/>
            </w:pPr>
            <w:r w:rsidRPr="00C1296F">
              <w:rPr>
                <w:sz w:val="22"/>
                <w:szCs w:val="22"/>
              </w:rPr>
              <w:t>Объекты спорта</w:t>
            </w:r>
          </w:p>
        </w:tc>
        <w:tc>
          <w:tcPr>
            <w:tcW w:w="2692" w:type="dxa"/>
          </w:tcPr>
          <w:p w:rsidR="00E7162A" w:rsidRPr="00C1296F" w:rsidRDefault="00E7162A" w:rsidP="00D86325">
            <w:pPr>
              <w:jc w:val="both"/>
            </w:pPr>
            <w:r w:rsidRPr="00C1296F">
              <w:rPr>
                <w:sz w:val="22"/>
                <w:szCs w:val="22"/>
              </w:rPr>
              <w:t xml:space="preserve">Спортивный </w:t>
            </w:r>
            <w:r>
              <w:rPr>
                <w:sz w:val="22"/>
                <w:szCs w:val="22"/>
              </w:rPr>
              <w:t>зал МБОУ-СОШ с.Минаевки</w:t>
            </w:r>
          </w:p>
        </w:tc>
        <w:tc>
          <w:tcPr>
            <w:tcW w:w="2130" w:type="dxa"/>
          </w:tcPr>
          <w:p w:rsidR="00E7162A" w:rsidRPr="00C1296F" w:rsidRDefault="00E7162A" w:rsidP="00D86325">
            <w:pPr>
              <w:jc w:val="both"/>
            </w:pPr>
            <w:r>
              <w:rPr>
                <w:sz w:val="22"/>
                <w:szCs w:val="22"/>
              </w:rPr>
              <w:t>с.Минаевка</w:t>
            </w:r>
          </w:p>
          <w:p w:rsidR="00E7162A" w:rsidRPr="00C1296F" w:rsidRDefault="00E7162A" w:rsidP="00D86325">
            <w:pPr>
              <w:jc w:val="both"/>
            </w:pPr>
            <w:r>
              <w:rPr>
                <w:sz w:val="22"/>
                <w:szCs w:val="22"/>
              </w:rPr>
              <w:t>ул.Центральная,59А</w:t>
            </w:r>
          </w:p>
        </w:tc>
        <w:tc>
          <w:tcPr>
            <w:tcW w:w="1666" w:type="dxa"/>
          </w:tcPr>
          <w:p w:rsidR="00E7162A" w:rsidRPr="00C1296F" w:rsidRDefault="00E7162A" w:rsidP="00D86325">
            <w:pPr>
              <w:jc w:val="center"/>
            </w:pPr>
            <w:r w:rsidRPr="00C1296F">
              <w:rPr>
                <w:sz w:val="22"/>
                <w:szCs w:val="22"/>
              </w:rPr>
              <w:t>да</w:t>
            </w:r>
          </w:p>
        </w:tc>
      </w:tr>
    </w:tbl>
    <w:p w:rsidR="00E7162A" w:rsidRDefault="00E7162A" w:rsidP="00DB27A4">
      <w:pPr>
        <w:jc w:val="both"/>
      </w:pPr>
    </w:p>
    <w:p w:rsidR="00E7162A" w:rsidRDefault="00E7162A" w:rsidP="009B7E8C">
      <w:pPr>
        <w:jc w:val="both"/>
        <w:rPr>
          <w:snapToGrid w:val="0"/>
        </w:rPr>
      </w:pPr>
      <w:r>
        <w:t>Категория организации, объекта* - понятия «детские организации», «образовательные организации», «обособленная территория» используются в значениях, определенных Правилами</w:t>
      </w:r>
      <w:r>
        <w:rPr>
          <w:b/>
          <w:bCs/>
        </w:rPr>
        <w:t>.</w:t>
      </w:r>
    </w:p>
    <w:p w:rsidR="00E7162A" w:rsidRDefault="00E7162A" w:rsidP="00DB27A4">
      <w:pPr>
        <w:jc w:val="both"/>
      </w:pPr>
    </w:p>
    <w:p w:rsidR="00E7162A" w:rsidRDefault="00E7162A" w:rsidP="00DB27A4">
      <w:pPr>
        <w:jc w:val="both"/>
      </w:pPr>
    </w:p>
    <w:p w:rsidR="00E7162A" w:rsidRDefault="00E7162A" w:rsidP="00DB27A4">
      <w:pPr>
        <w:jc w:val="both"/>
      </w:pPr>
    </w:p>
    <w:p w:rsidR="00E7162A" w:rsidRDefault="00E7162A" w:rsidP="00DB27A4">
      <w:pPr>
        <w:jc w:val="both"/>
      </w:pPr>
    </w:p>
    <w:p w:rsidR="00E7162A" w:rsidRDefault="00E7162A" w:rsidP="00DB27A4">
      <w:pPr>
        <w:jc w:val="both"/>
      </w:pPr>
    </w:p>
    <w:p w:rsidR="00E7162A" w:rsidRPr="00892626" w:rsidRDefault="00E7162A" w:rsidP="00DB27A4">
      <w:pPr>
        <w:jc w:val="both"/>
      </w:pPr>
      <w:r w:rsidRPr="0089262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790.5pt">
            <v:imagedata r:id="rId5" o:title=""/>
          </v:shape>
        </w:pict>
      </w:r>
    </w:p>
    <w:p w:rsidR="00E7162A" w:rsidRPr="00892626" w:rsidRDefault="00E7162A" w:rsidP="00DB27A4">
      <w:pPr>
        <w:jc w:val="both"/>
      </w:pPr>
      <w:r w:rsidRPr="00892626">
        <w:pict>
          <v:shape id="_x0000_i1026" type="#_x0000_t75" style="width:612pt;height:790.5pt">
            <v:imagedata r:id="rId6" o:title=""/>
          </v:shape>
        </w:pict>
      </w:r>
    </w:p>
    <w:p w:rsidR="00E7162A" w:rsidRPr="00DC4A8C" w:rsidRDefault="00E7162A" w:rsidP="00DB27A4">
      <w:pPr>
        <w:jc w:val="both"/>
      </w:pPr>
      <w:r w:rsidRPr="00DC4A8C">
        <w:pict>
          <v:shape id="_x0000_i1027" type="#_x0000_t75" style="width:612pt;height:790.5pt">
            <v:imagedata r:id="rId7" o:title=""/>
          </v:shape>
        </w:pict>
      </w:r>
    </w:p>
    <w:p w:rsidR="00E7162A" w:rsidRPr="004D4254" w:rsidRDefault="00E7162A" w:rsidP="00DB27A4">
      <w:pPr>
        <w:jc w:val="both"/>
      </w:pPr>
      <w:r w:rsidRPr="004D4254">
        <w:pict>
          <v:shape id="_x0000_i1028" type="#_x0000_t75" style="width:612pt;height:790.5pt">
            <v:imagedata r:id="rId8" o:title=""/>
          </v:shape>
        </w:pict>
      </w:r>
    </w:p>
    <w:p w:rsidR="00E7162A" w:rsidRDefault="00E7162A" w:rsidP="00DB27A4">
      <w:pPr>
        <w:jc w:val="both"/>
      </w:pPr>
    </w:p>
    <w:p w:rsidR="00E7162A" w:rsidRPr="009D4994" w:rsidRDefault="00E7162A" w:rsidP="00DB27A4">
      <w:pPr>
        <w:jc w:val="both"/>
      </w:pPr>
      <w:r w:rsidRPr="009D4994">
        <w:pict>
          <v:shape id="_x0000_i1029" type="#_x0000_t75" style="width:612pt;height:790.5pt">
            <v:imagedata r:id="rId9" o:title=""/>
          </v:shape>
        </w:pict>
      </w:r>
    </w:p>
    <w:p w:rsidR="00E7162A" w:rsidRDefault="00E7162A" w:rsidP="00DB27A4">
      <w:pPr>
        <w:jc w:val="both"/>
      </w:pPr>
    </w:p>
    <w:p w:rsidR="00E7162A" w:rsidRDefault="00E7162A" w:rsidP="00DB27A4">
      <w:pPr>
        <w:jc w:val="both"/>
      </w:pPr>
    </w:p>
    <w:p w:rsidR="00E7162A" w:rsidRPr="009D4994" w:rsidRDefault="00E7162A" w:rsidP="00DB27A4">
      <w:pPr>
        <w:jc w:val="both"/>
      </w:pPr>
      <w:r w:rsidRPr="009D4994">
        <w:pict>
          <v:shape id="_x0000_i1030" type="#_x0000_t75" style="width:612pt;height:790.5pt">
            <v:imagedata r:id="rId10" o:title=""/>
          </v:shape>
        </w:pict>
      </w:r>
    </w:p>
    <w:p w:rsidR="00E7162A" w:rsidRPr="004D4254" w:rsidRDefault="00E7162A" w:rsidP="001A2D90">
      <w:pPr>
        <w:widowControl w:val="0"/>
        <w:autoSpaceDE w:val="0"/>
        <w:autoSpaceDN w:val="0"/>
        <w:adjustRightInd w:val="0"/>
      </w:pPr>
      <w:r w:rsidRPr="004D4254">
        <w:pict>
          <v:shape id="_x0000_i1031" type="#_x0000_t75" style="width:612pt;height:790.5pt">
            <v:imagedata r:id="rId11" o:title=""/>
          </v:shape>
        </w:pict>
      </w:r>
    </w:p>
    <w:p w:rsidR="00E7162A" w:rsidRPr="006D468B" w:rsidRDefault="00E7162A" w:rsidP="001A2D90">
      <w:pPr>
        <w:widowControl w:val="0"/>
        <w:autoSpaceDE w:val="0"/>
        <w:autoSpaceDN w:val="0"/>
        <w:adjustRightInd w:val="0"/>
      </w:pPr>
    </w:p>
    <w:p w:rsidR="00E7162A" w:rsidRPr="006D468B" w:rsidRDefault="00E7162A" w:rsidP="001A2D90">
      <w:pPr>
        <w:widowControl w:val="0"/>
        <w:autoSpaceDE w:val="0"/>
        <w:autoSpaceDN w:val="0"/>
        <w:adjustRightInd w:val="0"/>
      </w:pPr>
    </w:p>
    <w:p w:rsidR="00E7162A" w:rsidRDefault="00E7162A" w:rsidP="001A2D90">
      <w:pPr>
        <w:jc w:val="both"/>
      </w:pPr>
    </w:p>
    <w:p w:rsidR="00E7162A" w:rsidRDefault="00E7162A"/>
    <w:p w:rsidR="00E7162A" w:rsidRPr="00053885" w:rsidRDefault="00E7162A">
      <w:r w:rsidRPr="00053885">
        <w:pict>
          <v:shape id="_x0000_i1032" type="#_x0000_t75" style="width:612pt;height:790.5pt">
            <v:imagedata r:id="rId12" o:title=""/>
          </v:shape>
        </w:pict>
      </w:r>
    </w:p>
    <w:p w:rsidR="00E7162A" w:rsidRPr="00BB0815" w:rsidRDefault="00E7162A">
      <w:r w:rsidRPr="00BB0815">
        <w:pict>
          <v:shape id="_x0000_i1033" type="#_x0000_t75" style="width:612pt;height:790.5pt">
            <v:imagedata r:id="rId13" o:title=""/>
          </v:shape>
        </w:pict>
      </w:r>
    </w:p>
    <w:p w:rsidR="00E7162A" w:rsidRPr="00BB0815" w:rsidRDefault="00E7162A">
      <w:r w:rsidRPr="00BB0815">
        <w:pict>
          <v:shape id="_x0000_i1034" type="#_x0000_t75" style="width:612pt;height:790.5pt">
            <v:imagedata r:id="rId14" o:title=""/>
          </v:shape>
        </w:pict>
      </w:r>
    </w:p>
    <w:p w:rsidR="00E7162A" w:rsidRPr="00D26357" w:rsidRDefault="00E7162A">
      <w:r w:rsidRPr="00D26357">
        <w:pict>
          <v:shape id="_x0000_i1035" type="#_x0000_t75" style="width:612pt;height:790.5pt">
            <v:imagedata r:id="rId15" o:title=""/>
          </v:shape>
        </w:pict>
      </w:r>
    </w:p>
    <w:p w:rsidR="00E7162A" w:rsidRPr="00D26357" w:rsidRDefault="00E7162A">
      <w:r w:rsidRPr="00D26357">
        <w:pict>
          <v:shape id="_x0000_i1036" type="#_x0000_t75" style="width:612pt;height:790.5pt">
            <v:imagedata r:id="rId16" o:title=""/>
          </v:shape>
        </w:pict>
      </w:r>
    </w:p>
    <w:sectPr w:rsidR="00E7162A" w:rsidRPr="00D26357" w:rsidSect="00C102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751F2"/>
    <w:multiLevelType w:val="hybridMultilevel"/>
    <w:tmpl w:val="9C248238"/>
    <w:lvl w:ilvl="0" w:tplc="FBE0510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B5715"/>
    <w:rsid w:val="000025EE"/>
    <w:rsid w:val="00003AFD"/>
    <w:rsid w:val="00036EE6"/>
    <w:rsid w:val="00053885"/>
    <w:rsid w:val="000758DC"/>
    <w:rsid w:val="00081AE3"/>
    <w:rsid w:val="000E3A01"/>
    <w:rsid w:val="000F2784"/>
    <w:rsid w:val="0013349F"/>
    <w:rsid w:val="0014778C"/>
    <w:rsid w:val="001A1284"/>
    <w:rsid w:val="001A2D90"/>
    <w:rsid w:val="001D632D"/>
    <w:rsid w:val="00210F33"/>
    <w:rsid w:val="00230CF4"/>
    <w:rsid w:val="00236BD0"/>
    <w:rsid w:val="00253924"/>
    <w:rsid w:val="002829E3"/>
    <w:rsid w:val="00296211"/>
    <w:rsid w:val="002A0EAD"/>
    <w:rsid w:val="002E287C"/>
    <w:rsid w:val="00326A3B"/>
    <w:rsid w:val="003278C8"/>
    <w:rsid w:val="003368C2"/>
    <w:rsid w:val="00382924"/>
    <w:rsid w:val="003B1A8F"/>
    <w:rsid w:val="003B54FD"/>
    <w:rsid w:val="003D396A"/>
    <w:rsid w:val="00401305"/>
    <w:rsid w:val="00442119"/>
    <w:rsid w:val="0044393C"/>
    <w:rsid w:val="00444D15"/>
    <w:rsid w:val="00447224"/>
    <w:rsid w:val="004D4254"/>
    <w:rsid w:val="004E61FF"/>
    <w:rsid w:val="00512FE8"/>
    <w:rsid w:val="005143FA"/>
    <w:rsid w:val="00521C6E"/>
    <w:rsid w:val="0053161A"/>
    <w:rsid w:val="005346A5"/>
    <w:rsid w:val="00552FD9"/>
    <w:rsid w:val="00582D52"/>
    <w:rsid w:val="005D29B7"/>
    <w:rsid w:val="005D5E95"/>
    <w:rsid w:val="00667831"/>
    <w:rsid w:val="006B1745"/>
    <w:rsid w:val="006D468B"/>
    <w:rsid w:val="00704A20"/>
    <w:rsid w:val="007120DD"/>
    <w:rsid w:val="00766A5D"/>
    <w:rsid w:val="007721F6"/>
    <w:rsid w:val="007836F9"/>
    <w:rsid w:val="00786A03"/>
    <w:rsid w:val="00794ADC"/>
    <w:rsid w:val="007B5715"/>
    <w:rsid w:val="00844943"/>
    <w:rsid w:val="0085010C"/>
    <w:rsid w:val="00852363"/>
    <w:rsid w:val="008552CB"/>
    <w:rsid w:val="008807A0"/>
    <w:rsid w:val="00892626"/>
    <w:rsid w:val="008E4633"/>
    <w:rsid w:val="008F5C60"/>
    <w:rsid w:val="00954CD5"/>
    <w:rsid w:val="009862D1"/>
    <w:rsid w:val="009B7E8C"/>
    <w:rsid w:val="009D4994"/>
    <w:rsid w:val="009E1214"/>
    <w:rsid w:val="009F47E2"/>
    <w:rsid w:val="009F563E"/>
    <w:rsid w:val="00A2128D"/>
    <w:rsid w:val="00A213B6"/>
    <w:rsid w:val="00A612DB"/>
    <w:rsid w:val="00A94599"/>
    <w:rsid w:val="00AC2431"/>
    <w:rsid w:val="00AF4AD8"/>
    <w:rsid w:val="00B953AA"/>
    <w:rsid w:val="00BB0815"/>
    <w:rsid w:val="00C1026D"/>
    <w:rsid w:val="00C1296F"/>
    <w:rsid w:val="00C43713"/>
    <w:rsid w:val="00CD7109"/>
    <w:rsid w:val="00D26357"/>
    <w:rsid w:val="00D33C50"/>
    <w:rsid w:val="00D5734A"/>
    <w:rsid w:val="00D845BE"/>
    <w:rsid w:val="00D86325"/>
    <w:rsid w:val="00DA0F5C"/>
    <w:rsid w:val="00DB27A4"/>
    <w:rsid w:val="00DC4A8C"/>
    <w:rsid w:val="00E43633"/>
    <w:rsid w:val="00E6472A"/>
    <w:rsid w:val="00E7162A"/>
    <w:rsid w:val="00F06558"/>
    <w:rsid w:val="00F25587"/>
    <w:rsid w:val="00F36395"/>
    <w:rsid w:val="00FE07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5715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rsid w:val="00AC2431"/>
    <w:rPr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AC2431"/>
    <w:rPr>
      <w:b/>
      <w:bCs/>
    </w:rPr>
  </w:style>
  <w:style w:type="table" w:styleId="TableGrid">
    <w:name w:val="Table Grid"/>
    <w:basedOn w:val="TableNormal"/>
    <w:uiPriority w:val="99"/>
    <w:rsid w:val="007836F9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521C6E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085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178</TotalTime>
  <Pages>18</Pages>
  <Words>824</Words>
  <Characters>4702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Томская область Асиновский район</dc:title>
  <dc:subject/>
  <dc:creator>user</dc:creator>
  <cp:keywords/>
  <dc:description/>
  <cp:lastModifiedBy>OD</cp:lastModifiedBy>
  <cp:revision>5</cp:revision>
  <cp:lastPrinted>2013-04-19T07:35:00Z</cp:lastPrinted>
  <dcterms:created xsi:type="dcterms:W3CDTF">2013-04-11T08:25:00Z</dcterms:created>
  <dcterms:modified xsi:type="dcterms:W3CDTF">2013-04-25T05:41:00Z</dcterms:modified>
</cp:coreProperties>
</file>